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</w:tblGrid>
      <w:tr w:rsidR="00D223C4" w14:paraId="2245D574" w14:textId="77777777" w:rsidTr="00D75539">
        <w:trPr>
          <w:trHeight w:val="2258"/>
        </w:trPr>
        <w:tc>
          <w:tcPr>
            <w:tcW w:w="1980" w:type="dxa"/>
            <w:vAlign w:val="center"/>
          </w:tcPr>
          <w:p w14:paraId="178D4968" w14:textId="1BAF8789" w:rsidR="00D223C4" w:rsidRDefault="00D223C4" w:rsidP="00D75539">
            <w:pPr>
              <w:pStyle w:val="aa"/>
              <w:jc w:val="center"/>
              <w:rPr>
                <w:rFonts w:ascii="맑은 고딕" w:eastAsia="맑은 고딕" w:hAnsi="맑은 고딕"/>
              </w:rPr>
            </w:pPr>
            <w:r w:rsidRPr="00D223C4">
              <w:rPr>
                <w:rFonts w:ascii="맑은 고딕" w:eastAsia="맑은 고딕" w:hAnsi="맑은 고딕" w:hint="eastAsia"/>
                <w:sz w:val="32"/>
                <w:szCs w:val="32"/>
              </w:rPr>
              <w:t>Photo</w:t>
            </w:r>
          </w:p>
        </w:tc>
      </w:tr>
    </w:tbl>
    <w:p w14:paraId="07D5582D" w14:textId="5785A23E" w:rsidR="00521A48" w:rsidRDefault="00521A48">
      <w:pPr>
        <w:pStyle w:val="aa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[Nationality]</w:t>
      </w:r>
    </w:p>
    <w:p w14:paraId="7D1B48B4" w14:textId="1FE0A2E1" w:rsidR="002312E8" w:rsidRPr="00A65E6D" w:rsidRDefault="00521A48">
      <w:pPr>
        <w:pStyle w:val="aa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[Adress]</w:t>
      </w:r>
    </w:p>
    <w:p w14:paraId="1AC11B60" w14:textId="52F297A1" w:rsidR="002312E8" w:rsidRPr="00A65E6D" w:rsidRDefault="00521A48">
      <w:pPr>
        <w:pStyle w:val="aa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[Mobile]</w:t>
      </w:r>
    </w:p>
    <w:p w14:paraId="7D44009F" w14:textId="02637B3E" w:rsidR="002312E8" w:rsidRDefault="003913A1">
      <w:pPr>
        <w:pStyle w:val="aa"/>
        <w:rPr>
          <w:rStyle w:val="a9"/>
          <w:rFonts w:ascii="맑은 고딕" w:eastAsia="맑은 고딕" w:hAnsi="맑은 고딕"/>
        </w:rPr>
      </w:pPr>
      <w:r w:rsidRPr="00A65E6D">
        <w:rPr>
          <w:rStyle w:val="a9"/>
          <w:rFonts w:ascii="맑은 고딕" w:eastAsia="맑은 고딕" w:hAnsi="맑은 고딕"/>
          <w:lang w:val="ko-KR" w:bidi="ko-KR"/>
        </w:rPr>
        <w:t>[</w:t>
      </w:r>
      <w:proofErr w:type="spellStart"/>
      <w:r w:rsidR="00521A48">
        <w:rPr>
          <w:rStyle w:val="a9"/>
          <w:rFonts w:ascii="맑은 고딕" w:eastAsia="맑은 고딕" w:hAnsi="맑은 고딕" w:hint="eastAsia"/>
          <w:lang w:val="ko-KR" w:bidi="ko-KR"/>
        </w:rPr>
        <w:t>E-Mail</w:t>
      </w:r>
      <w:proofErr w:type="spellEnd"/>
      <w:r w:rsidRPr="00A65E6D">
        <w:rPr>
          <w:rStyle w:val="a9"/>
          <w:rFonts w:ascii="맑은 고딕" w:eastAsia="맑은 고딕" w:hAnsi="맑은 고딕"/>
          <w:lang w:val="ko-KR" w:bidi="ko-KR"/>
        </w:rPr>
        <w:t>]</w:t>
      </w:r>
    </w:p>
    <w:sdt>
      <w:sdtPr>
        <w:rPr>
          <w:rFonts w:ascii="맑은 고딕" w:eastAsia="맑은 고딕" w:hAnsi="맑은 고딕" w:hint="eastAsia"/>
        </w:rPr>
        <w:alias w:val="이름"/>
        <w:tag w:val=""/>
        <w:id w:val="-574512284"/>
        <w:placeholder>
          <w:docPart w:val="ADDD0DEB424E49A285E7323C4C0EB2D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p w14:paraId="34D8D04B" w14:textId="1B685EDB" w:rsidR="002312E8" w:rsidRPr="00A65E6D" w:rsidRDefault="00D223C4">
          <w:pPr>
            <w:pStyle w:val="ab"/>
            <w:rPr>
              <w:rFonts w:ascii="맑은 고딕" w:eastAsia="맑은 고딕" w:hAnsi="맑은 고딕"/>
            </w:rPr>
          </w:pPr>
          <w:r>
            <w:rPr>
              <w:rFonts w:ascii="맑은 고딕" w:eastAsia="맑은 고딕" w:hAnsi="맑은 고딕" w:hint="eastAsia"/>
            </w:rPr>
            <w:t>name</w:t>
          </w:r>
        </w:p>
      </w:sdtContent>
    </w:sdt>
    <w:tbl>
      <w:tblPr>
        <w:tblStyle w:val="a7"/>
        <w:tblW w:w="5000" w:type="pct"/>
        <w:tblLook w:val="04A0" w:firstRow="1" w:lastRow="0" w:firstColumn="1" w:lastColumn="0" w:noHBand="0" w:noVBand="1"/>
        <w:tblCaption w:val="이력서 텍스트"/>
        <w:tblDescription w:val="이력서"/>
      </w:tblPr>
      <w:tblGrid>
        <w:gridCol w:w="1963"/>
        <w:gridCol w:w="428"/>
        <w:gridCol w:w="7355"/>
      </w:tblGrid>
      <w:tr w:rsidR="002312E8" w:rsidRPr="005E73B5" w14:paraId="7CF7CA03" w14:textId="77777777">
        <w:tc>
          <w:tcPr>
            <w:tcW w:w="1778" w:type="dxa"/>
          </w:tcPr>
          <w:p w14:paraId="7CBBA2E3" w14:textId="7F0C252C" w:rsidR="002312E8" w:rsidRPr="00A65E6D" w:rsidRDefault="00F216E8">
            <w:pPr>
              <w:pStyle w:val="1"/>
              <w:rPr>
                <w:rFonts w:ascii="맑은 고딕" w:eastAsia="맑은 고딕" w:hAnsi="맑은 고딕"/>
              </w:rPr>
            </w:pPr>
            <w:r w:rsidRPr="00F63D91">
              <w:rPr>
                <w:rFonts w:ascii="맑은 고딕" w:eastAsia="맑은 고딕" w:hAnsi="맑은 고딕"/>
              </w:rPr>
              <w:t>Entrepreneurship Goals</w:t>
            </w:r>
          </w:p>
        </w:tc>
        <w:tc>
          <w:tcPr>
            <w:tcW w:w="472" w:type="dxa"/>
          </w:tcPr>
          <w:p w14:paraId="4564CFE8" w14:textId="77777777" w:rsidR="002312E8" w:rsidRPr="00A65E6D" w:rsidRDefault="002312E8">
            <w:pPr>
              <w:rPr>
                <w:rFonts w:ascii="맑은 고딕" w:eastAsia="맑은 고딕" w:hAnsi="맑은 고딕" w:hint="eastAsia"/>
              </w:rPr>
            </w:pPr>
          </w:p>
        </w:tc>
        <w:tc>
          <w:tcPr>
            <w:tcW w:w="7830" w:type="dxa"/>
          </w:tcPr>
          <w:p w14:paraId="5CDF48C6" w14:textId="7008DEC3" w:rsidR="002312E8" w:rsidRPr="00A65E6D" w:rsidRDefault="00394C48" w:rsidP="00394C48">
            <w:pPr>
              <w:pStyle w:val="a4"/>
              <w:rPr>
                <w:rFonts w:ascii="맑은 고딕" w:eastAsia="맑은 고딕" w:hAnsi="맑은 고딕" w:hint="eastAsia"/>
              </w:rPr>
            </w:pPr>
            <w:r>
              <w:rPr>
                <w:rFonts w:ascii="맑은 고딕" w:eastAsia="맑은 고딕" w:hAnsi="맑은 고딕" w:hint="eastAsia"/>
              </w:rPr>
              <w:t>Summary of Contents</w:t>
            </w:r>
          </w:p>
        </w:tc>
      </w:tr>
      <w:tr w:rsidR="002312E8" w:rsidRPr="00A65E6D" w14:paraId="70A4FD2C" w14:textId="77777777">
        <w:tc>
          <w:tcPr>
            <w:tcW w:w="1778" w:type="dxa"/>
          </w:tcPr>
          <w:p w14:paraId="490DDF7B" w14:textId="7F81008C" w:rsidR="002312E8" w:rsidRPr="00A65E6D" w:rsidRDefault="00F63D91">
            <w:pPr>
              <w:pStyle w:val="1"/>
              <w:rPr>
                <w:rFonts w:ascii="맑은 고딕" w:eastAsia="맑은 고딕" w:hAnsi="맑은 고딕"/>
              </w:rPr>
            </w:pPr>
            <w:r w:rsidRPr="00F63D91">
              <w:rPr>
                <w:rFonts w:ascii="맑은 고딕" w:eastAsia="맑은 고딕" w:hAnsi="맑은 고딕"/>
                <w:lang w:val="ko-KR" w:bidi="ko-KR"/>
              </w:rPr>
              <w:t>work performance</w:t>
            </w:r>
          </w:p>
        </w:tc>
        <w:tc>
          <w:tcPr>
            <w:tcW w:w="472" w:type="dxa"/>
          </w:tcPr>
          <w:p w14:paraId="34435E68" w14:textId="77777777" w:rsidR="002312E8" w:rsidRPr="00A65E6D" w:rsidRDefault="002312E8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830" w:type="dxa"/>
          </w:tcPr>
          <w:sdt>
            <w:sdtPr>
              <w:rPr>
                <w:rFonts w:ascii="맑은 고딕" w:eastAsia="맑은 고딕" w:hAnsi="맑은 고딕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970869414"/>
              <w15:repeatingSection/>
            </w:sdtPr>
            <w:sdtConten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1211531560"/>
                  <w:placeholder>
                    <w:docPart w:val="7B57B77DBC6448658121B2D62784F153"/>
                  </w:placeholder>
                  <w15:repeatingSectionItem/>
                </w:sdtPr>
                <w:sdtContent>
                  <w:p w14:paraId="178984C4" w14:textId="483BD58F" w:rsidR="002312E8" w:rsidRPr="00A65E6D" w:rsidRDefault="00F63D91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 field or area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11B70389" w14:textId="25839E72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350F5851" w14:textId="3E9F56EA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28BBE216" w14:textId="5209A6D0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1384910237"/>
                  <w:placeholder>
                    <w:docPart w:val="7B57B77DBC6448658121B2D62784F153"/>
                  </w:placeholder>
                  <w15:repeatingSectionItem/>
                </w:sdtPr>
                <w:sdtContent>
                  <w:p w14:paraId="4ADD247B" w14:textId="6B081094" w:rsidR="002312E8" w:rsidRPr="00A65E6D" w:rsidRDefault="00F63D91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 field or area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20CD6F42" w14:textId="2FF9AE4C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320DFA06" w14:textId="77777777" w:rsidR="00F63D91" w:rsidRPr="00A65E6D" w:rsidRDefault="00F63D91" w:rsidP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0B1E88C1" w14:textId="73B5AC9C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1240024091"/>
                  <w:placeholder>
                    <w:docPart w:val="7B57B77DBC6448658121B2D62784F153"/>
                  </w:placeholder>
                  <w15:repeatingSectionItem/>
                </w:sdtPr>
                <w:sdtContent>
                  <w:p w14:paraId="2D710CE9" w14:textId="4CA85A17" w:rsidR="002312E8" w:rsidRPr="00A65E6D" w:rsidRDefault="00F63D91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 field or area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65091458" w14:textId="47DFAE56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285E5BAC" w14:textId="365A545B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46EF97F2" w14:textId="41F7F806" w:rsidR="002312E8" w:rsidRPr="00A65E6D" w:rsidRDefault="00F63D91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F63D91">
                      <w:rPr>
                        <w:rFonts w:ascii="맑은 고딕" w:eastAsia="맑은 고딕" w:hAnsi="맑은 고딕"/>
                        <w:lang w:val="en"/>
                      </w:rPr>
                      <w:t>performance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</w:sdtContent>
          </w:sdt>
        </w:tc>
      </w:tr>
      <w:tr w:rsidR="002312E8" w:rsidRPr="00A65E6D" w14:paraId="5EC50159" w14:textId="77777777">
        <w:tc>
          <w:tcPr>
            <w:tcW w:w="1778" w:type="dxa"/>
          </w:tcPr>
          <w:p w14:paraId="04916E29" w14:textId="3CF78580" w:rsidR="002312E8" w:rsidRPr="00A65E6D" w:rsidRDefault="008B6138">
            <w:pPr>
              <w:pStyle w:val="1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skill</w:t>
            </w:r>
          </w:p>
        </w:tc>
        <w:tc>
          <w:tcPr>
            <w:tcW w:w="472" w:type="dxa"/>
          </w:tcPr>
          <w:p w14:paraId="5A3BC108" w14:textId="77777777" w:rsidR="002312E8" w:rsidRPr="00A65E6D" w:rsidRDefault="002312E8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830" w:type="dxa"/>
          </w:tcPr>
          <w:sdt>
            <w:sdtPr>
              <w:rPr>
                <w:rFonts w:ascii="맑은 고딕" w:eastAsia="맑은 고딕" w:hAnsi="맑은 고딕"/>
              </w:rPr>
              <w:id w:val="-1116827610"/>
              <w15:repeatingSection/>
            </w:sdtPr>
            <w:sdtContent>
              <w:sdt>
                <w:sdtPr>
                  <w:rPr>
                    <w:rFonts w:ascii="맑은 고딕" w:eastAsia="맑은 고딕" w:hAnsi="맑은 고딕"/>
                  </w:rPr>
                  <w:id w:val="-2006429974"/>
                  <w:placeholder>
                    <w:docPart w:val="2421CED8295B441581D0422E33A69701"/>
                  </w:placeholder>
                  <w15:repeatingSectionItem/>
                </w:sdtPr>
                <w:sdtContent>
                  <w:p w14:paraId="41693B34" w14:textId="4D076832" w:rsidR="002312E8" w:rsidRPr="00A65E6D" w:rsidRDefault="008B6138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8B6138">
                      <w:rPr>
                        <w:rFonts w:ascii="맑은 고딕" w:eastAsia="맑은 고딕" w:hAnsi="맑은 고딕"/>
                        <w:lang w:val="en"/>
                      </w:rPr>
                      <w:t>Professional skills or competencies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/>
                  </w:rPr>
                  <w:id w:val="664589972"/>
                  <w:placeholder>
                    <w:docPart w:val="2421CED8295B441581D0422E33A69701"/>
                  </w:placeholder>
                  <w15:repeatingSectionItem/>
                </w:sdtPr>
                <w:sdtContent>
                  <w:p w14:paraId="7D1117EC" w14:textId="69F3D433" w:rsidR="002312E8" w:rsidRPr="00A65E6D" w:rsidRDefault="008B6138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8B6138">
                      <w:rPr>
                        <w:rFonts w:ascii="맑은 고딕" w:eastAsia="맑은 고딕" w:hAnsi="맑은 고딕"/>
                        <w:lang w:val="en"/>
                      </w:rPr>
                      <w:t>Professional skills or competencies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/>
                  </w:rPr>
                  <w:id w:val="1641603760"/>
                  <w:placeholder>
                    <w:docPart w:val="2421CED8295B441581D0422E33A69701"/>
                  </w:placeholder>
                  <w15:repeatingSectionItem/>
                </w:sdtPr>
                <w:sdtContent>
                  <w:p w14:paraId="13CFB75E" w14:textId="5215636E" w:rsidR="002312E8" w:rsidRPr="00A65E6D" w:rsidRDefault="008B6138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8B6138">
                      <w:rPr>
                        <w:rFonts w:ascii="맑은 고딕" w:eastAsia="맑은 고딕" w:hAnsi="맑은 고딕"/>
                        <w:lang w:val="en"/>
                      </w:rPr>
                      <w:t>Professional skills or competencies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/>
                  </w:rPr>
                  <w:id w:val="969394295"/>
                  <w:placeholder>
                    <w:docPart w:val="2421CED8295B441581D0422E33A69701"/>
                  </w:placeholder>
                  <w15:repeatingSectionItem/>
                </w:sdtPr>
                <w:sdtContent>
                  <w:p w14:paraId="22BA43BA" w14:textId="4A157043" w:rsidR="002312E8" w:rsidRPr="00A65E6D" w:rsidRDefault="008B6138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8B6138">
                      <w:rPr>
                        <w:rFonts w:ascii="맑은 고딕" w:eastAsia="맑은 고딕" w:hAnsi="맑은 고딕"/>
                        <w:lang w:val="en"/>
                      </w:rPr>
                      <w:t>Professional skills or competencies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</w:sdtContent>
          </w:sdt>
        </w:tc>
      </w:tr>
      <w:tr w:rsidR="002312E8" w:rsidRPr="00A65E6D" w14:paraId="6C90B35D" w14:textId="77777777">
        <w:tc>
          <w:tcPr>
            <w:tcW w:w="1778" w:type="dxa"/>
          </w:tcPr>
          <w:p w14:paraId="4AD47FF6" w14:textId="77777777" w:rsidR="00691D27" w:rsidRPr="00691D27" w:rsidRDefault="00691D27" w:rsidP="00691D27">
            <w:pPr>
              <w:pStyle w:val="1"/>
              <w:rPr>
                <w:rFonts w:ascii="맑은 고딕" w:eastAsia="맑은 고딕" w:hAnsi="맑은 고딕"/>
                <w:lang w:bidi="ko-KR"/>
              </w:rPr>
            </w:pPr>
            <w:r w:rsidRPr="00691D27">
              <w:rPr>
                <w:rFonts w:ascii="맑은 고딕" w:eastAsia="맑은 고딕" w:hAnsi="맑은 고딕"/>
                <w:lang w:val="en" w:bidi="ko-KR"/>
              </w:rPr>
              <w:t>personal history</w:t>
            </w:r>
          </w:p>
          <w:p w14:paraId="46D197D0" w14:textId="4CF0BECC" w:rsidR="002312E8" w:rsidRPr="00A65E6D" w:rsidRDefault="002312E8">
            <w:pPr>
              <w:pStyle w:val="1"/>
              <w:rPr>
                <w:rFonts w:ascii="맑은 고딕" w:eastAsia="맑은 고딕" w:hAnsi="맑은 고딕"/>
              </w:rPr>
            </w:pPr>
          </w:p>
        </w:tc>
        <w:tc>
          <w:tcPr>
            <w:tcW w:w="472" w:type="dxa"/>
          </w:tcPr>
          <w:p w14:paraId="71B9D04A" w14:textId="77777777" w:rsidR="002312E8" w:rsidRPr="00A65E6D" w:rsidRDefault="002312E8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830" w:type="dxa"/>
          </w:tcPr>
          <w:sdt>
            <w:sdtPr>
              <w:rPr>
                <w:rFonts w:ascii="맑은 고딕" w:eastAsia="맑은 고딕" w:hAnsi="맑은 고딕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302434271"/>
              <w15:repeatingSection/>
            </w:sdtPr>
            <w:sdtConten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830493898"/>
                  <w:placeholder>
                    <w:docPart w:val="3D121984D6CF47C18C860B41578CC235"/>
                  </w:placeholder>
                  <w15:repeatingSectionItem/>
                </w:sdtPr>
                <w:sdtContent>
                  <w:p w14:paraId="00789CE6" w14:textId="7FD2783F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cstheme="minorBidi" w:hint="eastAsia"/>
                        <w:b w:val="0"/>
                        <w:bCs w:val="0"/>
                        <w:caps w:val="0"/>
                        <w:color w:val="595959" w:themeColor="text1" w:themeTint="A6"/>
                        <w14:ligatures w14:val="none"/>
                      </w:rPr>
                      <w:t>[</w:t>
                    </w:r>
                    <w:r w:rsidRPr="00691D27">
                      <w:rPr>
                        <w:rFonts w:ascii="맑은 고딕" w:eastAsia="맑은 고딕" w:hAnsi="맑은 고딕"/>
                      </w:rPr>
                      <w:t>Title, Company Name, Location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2E27DA54" w14:textId="5CF0928E" w:rsidR="002312E8" w:rsidRPr="00A65E6D" w:rsidRDefault="00691D27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691D27">
                      <w:rPr>
                        <w:rFonts w:ascii="맑은 고딕" w:eastAsia="맑은 고딕" w:hAnsi="맑은 고딕"/>
                      </w:rPr>
                      <w:t>Working period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1265197789"/>
                  <w:placeholder>
                    <w:docPart w:val="3D121984D6CF47C18C860B41578CC235"/>
                  </w:placeholder>
                  <w15:repeatingSectionItem/>
                </w:sdtPr>
                <w:sdtContent>
                  <w:p w14:paraId="49EF99E3" w14:textId="68FCDBD5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 w:rsidRPr="00691D27">
                      <w:rPr>
                        <w:rFonts w:ascii="맑은 고딕" w:eastAsia="맑은 고딕" w:hAnsi="맑은 고딕"/>
                        <w:color w:val="auto"/>
                      </w:rPr>
                      <w:t>[TITLE, COMPANY NAME, LOCATION]</w:t>
                    </w:r>
                  </w:p>
                  <w:p w14:paraId="07EF88D9" w14:textId="5076CAE3" w:rsidR="002312E8" w:rsidRPr="00A65E6D" w:rsidRDefault="00691D27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 w:rsidRPr="00116CC6">
                      <w:rPr>
                        <w:rFonts w:ascii="맑은 고딕" w:eastAsia="맑은 고딕" w:hAnsi="맑은 고딕"/>
                      </w:rPr>
                      <w:t>[Working period]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1552451659"/>
                  <w:placeholder>
                    <w:docPart w:val="3D121984D6CF47C18C860B41578CC235"/>
                  </w:placeholder>
                  <w15:repeatingSectionItem/>
                </w:sdtPr>
                <w:sdtContent>
                  <w:p w14:paraId="0B61B3DE" w14:textId="42E3D816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 w:rsidRPr="00691D27">
                      <w:rPr>
                        <w:rFonts w:ascii="맑은 고딕" w:eastAsia="맑은 고딕" w:hAnsi="맑은 고딕"/>
                        <w:color w:val="auto"/>
                      </w:rPr>
                      <w:t>[TITLE, COMPANY NAME, LOCATION]</w:t>
                    </w:r>
                  </w:p>
                  <w:p w14:paraId="3E3E069E" w14:textId="4E85983C" w:rsidR="002312E8" w:rsidRPr="00A65E6D" w:rsidRDefault="00691D27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 w:rsidRPr="00BE3833">
                      <w:rPr>
                        <w:rFonts w:ascii="맑은 고딕" w:eastAsia="맑은 고딕" w:hAnsi="맑은 고딕"/>
                      </w:rPr>
                      <w:t>[Working period]</w:t>
                    </w:r>
                  </w:p>
                </w:sdtContent>
              </w:sdt>
            </w:sdtContent>
          </w:sdt>
        </w:tc>
      </w:tr>
      <w:tr w:rsidR="002312E8" w:rsidRPr="00A65E6D" w14:paraId="2F61A821" w14:textId="77777777">
        <w:tc>
          <w:tcPr>
            <w:tcW w:w="1778" w:type="dxa"/>
          </w:tcPr>
          <w:p w14:paraId="7C874E23" w14:textId="77777777" w:rsidR="00304F90" w:rsidRPr="00304F90" w:rsidRDefault="00304F90" w:rsidP="00304F90">
            <w:pPr>
              <w:pStyle w:val="1"/>
              <w:rPr>
                <w:rFonts w:ascii="맑은 고딕" w:eastAsia="맑은 고딕" w:hAnsi="맑은 고딕"/>
                <w:lang w:bidi="ko-KR"/>
              </w:rPr>
            </w:pPr>
            <w:r w:rsidRPr="00304F90">
              <w:rPr>
                <w:rFonts w:ascii="맑은 고딕" w:eastAsia="맑은 고딕" w:hAnsi="맑은 고딕"/>
                <w:lang w:val="en" w:bidi="ko-KR"/>
              </w:rPr>
              <w:lastRenderedPageBreak/>
              <w:t>Education</w:t>
            </w:r>
          </w:p>
          <w:p w14:paraId="063DDA12" w14:textId="75814D81" w:rsidR="002312E8" w:rsidRPr="00A65E6D" w:rsidRDefault="002312E8">
            <w:pPr>
              <w:pStyle w:val="1"/>
              <w:rPr>
                <w:rFonts w:ascii="맑은 고딕" w:eastAsia="맑은 고딕" w:hAnsi="맑은 고딕"/>
              </w:rPr>
            </w:pPr>
          </w:p>
        </w:tc>
        <w:tc>
          <w:tcPr>
            <w:tcW w:w="472" w:type="dxa"/>
          </w:tcPr>
          <w:p w14:paraId="0DE38B95" w14:textId="77777777" w:rsidR="002312E8" w:rsidRPr="00A65E6D" w:rsidRDefault="002312E8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830" w:type="dxa"/>
          </w:tcPr>
          <w:sdt>
            <w:sdtPr>
              <w:rPr>
                <w:rFonts w:ascii="맑은 고딕" w:eastAsia="맑은 고딕" w:hAnsi="맑은 고딕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-691765356"/>
              <w15:repeatingSection/>
            </w:sdtPr>
            <w:sdtConten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1126388115"/>
                  <w:placeholder>
                    <w:docPart w:val="3D121984D6CF47C18C860B41578CC235"/>
                  </w:placeholder>
                  <w15:repeatingSectionItem/>
                </w:sdtPr>
                <w:sdtEndPr>
                  <w:rPr>
                    <w:rFonts w:cstheme="majorBidi" w:hint="eastAsia"/>
                    <w:b/>
                    <w:bCs/>
                    <w:caps/>
                    <w:color w:val="404040" w:themeColor="text1" w:themeTint="BF"/>
                    <w:lang w:val="en"/>
                    <w14:ligatures w14:val="standardContextual"/>
                  </w:rPr>
                </w:sdtEndPr>
                <w:sdtContent>
                  <w:p w14:paraId="6D6E7897" w14:textId="0658925C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691D27">
                      <w:rPr>
                        <w:rFonts w:ascii="맑은 고딕" w:eastAsia="맑은 고딕" w:hAnsi="맑은 고딕"/>
                        <w:lang w:val="en"/>
                      </w:rPr>
                      <w:t>Degree, School Name, Location, Date</w:t>
                    </w:r>
                    <w:r>
                      <w:rPr>
                        <w:rFonts w:ascii="맑은 고딕" w:eastAsia="맑은 고딕" w:hAnsi="맑은 고딕" w:hint="eastAsia"/>
                        <w:lang w:val="en"/>
                      </w:rPr>
                      <w:t>]</w:t>
                    </w:r>
                  </w:p>
                </w:sdtContent>
              </w:sdt>
              <w:p w14:paraId="60E3645B" w14:textId="3FA23B00" w:rsidR="009E20C9" w:rsidRPr="00A65E6D" w:rsidRDefault="009E20C9" w:rsidP="009E20C9">
                <w:pPr>
                  <w:pStyle w:val="a4"/>
                  <w:rPr>
                    <w:rFonts w:ascii="맑은 고딕" w:eastAsia="맑은 고딕" w:hAnsi="맑은 고딕"/>
                  </w:rPr>
                </w:pPr>
                <w:r>
                  <w:rPr>
                    <w:rFonts w:ascii="맑은 고딕" w:eastAsia="맑은 고딕" w:hAnsi="맑은 고딕" w:hint="eastAsia"/>
                  </w:rPr>
                  <w:t>[Summary of Contents]</w:t>
                </w:r>
              </w:p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2023390931"/>
                  <w:placeholder>
                    <w:docPart w:val="3D121984D6CF47C18C860B41578CC235"/>
                  </w:placeholder>
                  <w15:repeatingSectionItem/>
                </w:sdtPr>
                <w:sdtContent>
                  <w:p w14:paraId="42325218" w14:textId="4D92CE0C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 w:rsidRPr="002D0D84">
                      <w:rPr>
                        <w:rFonts w:ascii="맑은 고딕" w:eastAsia="맑은 고딕" w:hAnsi="맑은 고딕"/>
                      </w:rPr>
                      <w:t>[DEGREE, SCHOOL NAME, LOCATION, DATE]</w:t>
                    </w:r>
                  </w:p>
                  <w:p w14:paraId="1F843E95" w14:textId="177F0677" w:rsidR="002312E8" w:rsidRPr="00691D27" w:rsidRDefault="009E20C9" w:rsidP="009E20C9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[Summary of Contents]</w:t>
                    </w:r>
                  </w:p>
                </w:sdtContent>
              </w:sdt>
            </w:sdtContent>
          </w:sdt>
        </w:tc>
      </w:tr>
      <w:tr w:rsidR="002312E8" w:rsidRPr="00A65E6D" w14:paraId="1FAE41A8" w14:textId="77777777">
        <w:tc>
          <w:tcPr>
            <w:tcW w:w="1778" w:type="dxa"/>
          </w:tcPr>
          <w:p w14:paraId="27FA4A8F" w14:textId="77777777" w:rsidR="00304F90" w:rsidRPr="00304F90" w:rsidRDefault="00304F90" w:rsidP="00304F90">
            <w:pPr>
              <w:pStyle w:val="1"/>
              <w:rPr>
                <w:rFonts w:ascii="맑은 고딕" w:eastAsia="맑은 고딕" w:hAnsi="맑은 고딕"/>
              </w:rPr>
            </w:pPr>
            <w:r w:rsidRPr="00304F90">
              <w:rPr>
                <w:rFonts w:ascii="맑은 고딕" w:eastAsia="맑은 고딕" w:hAnsi="맑은 고딕"/>
                <w:lang w:val="en"/>
              </w:rPr>
              <w:t>Reference</w:t>
            </w:r>
          </w:p>
          <w:p w14:paraId="507BD733" w14:textId="246F4A61" w:rsidR="002312E8" w:rsidRPr="00A65E6D" w:rsidRDefault="002312E8">
            <w:pPr>
              <w:pStyle w:val="1"/>
              <w:rPr>
                <w:rFonts w:ascii="맑은 고딕" w:eastAsia="맑은 고딕" w:hAnsi="맑은 고딕"/>
              </w:rPr>
            </w:pPr>
          </w:p>
        </w:tc>
        <w:tc>
          <w:tcPr>
            <w:tcW w:w="472" w:type="dxa"/>
          </w:tcPr>
          <w:p w14:paraId="39FB97DE" w14:textId="77777777" w:rsidR="002312E8" w:rsidRPr="00A65E6D" w:rsidRDefault="002312E8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830" w:type="dxa"/>
          </w:tcPr>
          <w:sdt>
            <w:sdtPr>
              <w:rPr>
                <w:rFonts w:ascii="맑은 고딕" w:eastAsia="맑은 고딕" w:hAnsi="맑은 고딕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-1883713024"/>
              <w15:color w:val="C0C0C0"/>
              <w15:repeatingSection/>
            </w:sdtPr>
            <w:sdtConten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1368215953"/>
                  <w:placeholder>
                    <w:docPart w:val="3D121984D6CF47C18C860B41578CC235"/>
                  </w:placeholder>
                  <w15:color w:val="C0C0C0"/>
                  <w15:repeatingSectionItem/>
                </w:sdtPr>
                <w:sdtContent>
                  <w:p w14:paraId="03FDFF69" w14:textId="68B26F1B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cstheme="minorBidi" w:hint="eastAsia"/>
                        <w:b w:val="0"/>
                        <w:bCs w:val="0"/>
                        <w:caps w:val="0"/>
                        <w:color w:val="595959" w:themeColor="text1" w:themeTint="A6"/>
                        <w14:ligatures w14:val="none"/>
                      </w:rPr>
                      <w:t>[</w:t>
                    </w:r>
                    <w:r w:rsidRPr="00691D27">
                      <w:rPr>
                        <w:rFonts w:ascii="맑은 고딕" w:eastAsia="맑은 고딕" w:hAnsi="맑은 고딕"/>
                      </w:rPr>
                      <w:t>Recommender Name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  <w:p w14:paraId="166C6662" w14:textId="176F2EB1" w:rsidR="002312E8" w:rsidRPr="00A65E6D" w:rsidRDefault="00691D27" w:rsidP="00691D27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>
                      <w:rPr>
                        <w:rFonts w:ascii="맑은 고딕" w:eastAsia="맑은 고딕" w:hAnsi="맑은 고딕" w:hint="eastAsia"/>
                      </w:rPr>
                      <w:t>[</w:t>
                    </w:r>
                    <w:r w:rsidRPr="00691D27">
                      <w:rPr>
                        <w:rFonts w:ascii="맑은 고딕" w:eastAsia="맑은 고딕" w:hAnsi="맑은 고딕"/>
                      </w:rPr>
                      <w:t xml:space="preserve">Title, </w:t>
                    </w:r>
                    <w:r w:rsidR="009E20C9">
                      <w:rPr>
                        <w:rFonts w:ascii="맑은 고딕" w:eastAsia="맑은 고딕" w:hAnsi="맑은 고딕" w:hint="eastAsia"/>
                      </w:rPr>
                      <w:t>C</w:t>
                    </w:r>
                    <w:r w:rsidRPr="00691D27">
                      <w:rPr>
                        <w:rFonts w:ascii="맑은 고딕" w:eastAsia="맑은 고딕" w:hAnsi="맑은 고딕"/>
                      </w:rPr>
                      <w:t>ompany</w:t>
                    </w:r>
                    <w:r>
                      <w:rPr>
                        <w:rFonts w:ascii="맑은 고딕" w:eastAsia="맑은 고딕" w:hAnsi="맑은 고딕" w:hint="eastAsia"/>
                      </w:rPr>
                      <w:t>]</w:t>
                    </w:r>
                  </w:p>
                </w:sdtContent>
              </w:sdt>
              <w:sdt>
                <w:sdtPr>
                  <w:rPr>
                    <w:rFonts w:ascii="맑은 고딕" w:eastAsia="맑은 고딕" w:hAnsi="맑은 고딕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630405729"/>
                  <w:placeholder>
                    <w:docPart w:val="3D121984D6CF47C18C860B41578CC235"/>
                  </w:placeholder>
                  <w15:color w:val="C0C0C0"/>
                  <w15:repeatingSectionItem/>
                </w:sdtPr>
                <w:sdtContent>
                  <w:p w14:paraId="57A0830F" w14:textId="194B39A7" w:rsidR="002312E8" w:rsidRPr="00A65E6D" w:rsidRDefault="00691D27">
                    <w:pPr>
                      <w:pStyle w:val="2"/>
                      <w:rPr>
                        <w:rFonts w:ascii="맑은 고딕" w:eastAsia="맑은 고딕" w:hAnsi="맑은 고딕"/>
                      </w:rPr>
                    </w:pPr>
                    <w:r w:rsidRPr="00691D27">
                      <w:rPr>
                        <w:rFonts w:ascii="맑은 고딕" w:eastAsia="맑은 고딕" w:hAnsi="맑은 고딕"/>
                        <w:color w:val="auto"/>
                      </w:rPr>
                      <w:t>[RECOMMENDER NAME]</w:t>
                    </w:r>
                  </w:p>
                  <w:p w14:paraId="3A385F56" w14:textId="1971C7D6" w:rsidR="002312E8" w:rsidRPr="00A65E6D" w:rsidRDefault="00691D27" w:rsidP="00691D27">
                    <w:pPr>
                      <w:pStyle w:val="a4"/>
                      <w:rPr>
                        <w:rFonts w:ascii="맑은 고딕" w:eastAsia="맑은 고딕" w:hAnsi="맑은 고딕"/>
                      </w:rPr>
                    </w:pPr>
                    <w:r w:rsidRPr="0016554B">
                      <w:rPr>
                        <w:rFonts w:ascii="맑은 고딕" w:eastAsia="맑은 고딕" w:hAnsi="맑은 고딕"/>
                      </w:rPr>
                      <w:t xml:space="preserve">[Title, </w:t>
                    </w:r>
                    <w:r w:rsidR="009E20C9">
                      <w:rPr>
                        <w:rFonts w:ascii="맑은 고딕" w:eastAsia="맑은 고딕" w:hAnsi="맑은 고딕" w:hint="eastAsia"/>
                      </w:rPr>
                      <w:t>C</w:t>
                    </w:r>
                    <w:r w:rsidRPr="0016554B">
                      <w:rPr>
                        <w:rFonts w:ascii="맑은 고딕" w:eastAsia="맑은 고딕" w:hAnsi="맑은 고딕"/>
                      </w:rPr>
                      <w:t>ompany]</w:t>
                    </w:r>
                  </w:p>
                </w:sdtContent>
              </w:sdt>
            </w:sdtContent>
          </w:sdt>
        </w:tc>
      </w:tr>
    </w:tbl>
    <w:p w14:paraId="7B199495" w14:textId="77777777" w:rsidR="00A21C9D" w:rsidRDefault="00A21C9D">
      <w:pPr>
        <w:rPr>
          <w:rFonts w:ascii="맑은 고딕" w:eastAsia="맑은 고딕" w:hAnsi="맑은 고딕"/>
        </w:rPr>
      </w:pPr>
    </w:p>
    <w:p w14:paraId="1F660E12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2936786C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29B67D56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58F30543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7E1DBDF1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560CC840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436B2946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011B3D19" w14:textId="77777777" w:rsidR="00A21C9D" w:rsidRPr="00A21C9D" w:rsidRDefault="00A21C9D" w:rsidP="00A21C9D">
      <w:pPr>
        <w:rPr>
          <w:rFonts w:ascii="맑은 고딕" w:eastAsia="맑은 고딕" w:hAnsi="맑은 고딕"/>
        </w:rPr>
      </w:pPr>
    </w:p>
    <w:p w14:paraId="0D039352" w14:textId="77777777" w:rsidR="002312E8" w:rsidRPr="00A21C9D" w:rsidRDefault="002312E8" w:rsidP="0042697A">
      <w:pPr>
        <w:rPr>
          <w:rFonts w:ascii="맑은 고딕" w:eastAsia="맑은 고딕" w:hAnsi="맑은 고딕"/>
        </w:rPr>
      </w:pPr>
    </w:p>
    <w:sectPr w:rsidR="002312E8" w:rsidRPr="00A21C9D" w:rsidSect="00A65E6D">
      <w:footerReference w:type="default" r:id="rId10"/>
      <w:pgSz w:w="11906" w:h="16838" w:code="9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FD60" w14:textId="77777777" w:rsidR="00CF1948" w:rsidRDefault="00CF1948">
      <w:pPr>
        <w:spacing w:before="0" w:after="0" w:line="240" w:lineRule="auto"/>
      </w:pPr>
      <w:r>
        <w:separator/>
      </w:r>
    </w:p>
  </w:endnote>
  <w:endnote w:type="continuationSeparator" w:id="0">
    <w:p w14:paraId="235951ED" w14:textId="77777777" w:rsidR="00CF1948" w:rsidRDefault="00CF194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  <w:tblDescription w:val="바닥글 표"/>
    </w:tblPr>
    <w:tblGrid>
      <w:gridCol w:w="4860"/>
      <w:gridCol w:w="4886"/>
    </w:tblGrid>
    <w:tr w:rsidR="002312E8" w14:paraId="6184D80C" w14:textId="77777777">
      <w:tc>
        <w:tcPr>
          <w:tcW w:w="5148" w:type="dxa"/>
        </w:tcPr>
        <w:p w14:paraId="28DDCEDF" w14:textId="6BD4E5F9" w:rsidR="002312E8" w:rsidRDefault="002312E8">
          <w:pPr>
            <w:pStyle w:val="a3"/>
          </w:pPr>
        </w:p>
      </w:tc>
      <w:sdt>
        <w:sdtPr>
          <w:alias w:val="이름"/>
          <w:tag w:val=""/>
          <w:id w:val="-1352728942"/>
          <w:placeholder>
            <w:docPart w:val="E552DB4F488E447CA0325C6C8C3C972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148" w:type="dxa"/>
            </w:tcPr>
            <w:p w14:paraId="60561587" w14:textId="746D5EBE" w:rsidR="002312E8" w:rsidRDefault="00D223C4">
              <w:pPr>
                <w:pStyle w:val="a3"/>
                <w:jc w:val="right"/>
              </w:pPr>
              <w:r>
                <w:t>name</w:t>
              </w:r>
            </w:p>
          </w:tc>
        </w:sdtContent>
      </w:sdt>
    </w:tr>
  </w:tbl>
  <w:p w14:paraId="406135CD" w14:textId="77777777" w:rsidR="002312E8" w:rsidRDefault="002312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55CB" w14:textId="77777777" w:rsidR="00CF1948" w:rsidRDefault="00CF1948">
      <w:pPr>
        <w:spacing w:before="0" w:after="0" w:line="240" w:lineRule="auto"/>
      </w:pPr>
      <w:r>
        <w:separator/>
      </w:r>
    </w:p>
  </w:footnote>
  <w:footnote w:type="continuationSeparator" w:id="0">
    <w:p w14:paraId="1C3BB578" w14:textId="77777777" w:rsidR="00CF1948" w:rsidRDefault="00CF194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C4"/>
    <w:rsid w:val="002312E8"/>
    <w:rsid w:val="00304F90"/>
    <w:rsid w:val="003913A1"/>
    <w:rsid w:val="00394C48"/>
    <w:rsid w:val="003A3EE7"/>
    <w:rsid w:val="0042697A"/>
    <w:rsid w:val="00466BDD"/>
    <w:rsid w:val="00521A48"/>
    <w:rsid w:val="005E73B5"/>
    <w:rsid w:val="00691D27"/>
    <w:rsid w:val="00714C71"/>
    <w:rsid w:val="007D7F29"/>
    <w:rsid w:val="00815531"/>
    <w:rsid w:val="008B6138"/>
    <w:rsid w:val="00951672"/>
    <w:rsid w:val="009E20C9"/>
    <w:rsid w:val="00A21C9D"/>
    <w:rsid w:val="00A5407C"/>
    <w:rsid w:val="00A65E6D"/>
    <w:rsid w:val="00B27FA1"/>
    <w:rsid w:val="00CF1948"/>
    <w:rsid w:val="00D223C4"/>
    <w:rsid w:val="00D23BC4"/>
    <w:rsid w:val="00D724B6"/>
    <w:rsid w:val="00D75539"/>
    <w:rsid w:val="00D77B0D"/>
    <w:rsid w:val="00F216E8"/>
    <w:rsid w:val="00F4455C"/>
    <w:rsid w:val="00F6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FDBE2"/>
  <w15:chartTrackingRefBased/>
  <w15:docId w15:val="{8A8E4B91-C733-4026-9389-74A65271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ko-KR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8" w:unhideWhenUsed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8" w:unhideWhenUsed="1"/>
    <w:lsdException w:name="Signature" w:semiHidden="1" w:uiPriority="8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/>
    <w:lsdException w:name="Date" w:semiHidden="1" w:uiPriority="8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0"/>
    </w:rPr>
  </w:style>
  <w:style w:type="paragraph" w:styleId="1">
    <w:name w:val="heading 1"/>
    <w:basedOn w:val="a"/>
    <w:next w:val="a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18AB3" w:themeColor="accent1"/>
      <w:sz w:val="21"/>
      <w:szCs w:val="21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3">
    <w:name w:val="heading 3"/>
    <w:basedOn w:val="a"/>
    <w:next w:val="a"/>
    <w:link w:val="3Char"/>
    <w:uiPriority w:val="9"/>
    <w:unhideWhenUsed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18AB3" w:themeColor="accent1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18AB3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4458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4458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1"/>
    <w:unhideWhenUsed/>
    <w:pPr>
      <w:spacing w:after="0" w:line="240" w:lineRule="auto"/>
    </w:pPr>
  </w:style>
  <w:style w:type="character" w:customStyle="1" w:styleId="Char">
    <w:name w:val="바닥글 Char"/>
    <w:basedOn w:val="a0"/>
    <w:link w:val="a3"/>
    <w:uiPriority w:val="1"/>
    <w:rPr>
      <w:kern w:val="20"/>
    </w:rPr>
  </w:style>
  <w:style w:type="paragraph" w:customStyle="1" w:styleId="a4">
    <w:name w:val="이력서 텍스트"/>
    <w:basedOn w:val="a"/>
    <w:qFormat/>
    <w:pPr>
      <w:spacing w:after="40"/>
      <w:ind w:right="1440"/>
    </w:pPr>
  </w:style>
  <w:style w:type="character" w:styleId="a5">
    <w:name w:val="Placeholder Text"/>
    <w:basedOn w:val="a0"/>
    <w:uiPriority w:val="99"/>
    <w:semiHidden/>
    <w:rPr>
      <w:color w:val="808080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b/>
      <w:bCs/>
      <w:color w:val="418AB3" w:themeColor="accent1"/>
      <w:kern w:val="20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18AB3" w:themeColor="accent1"/>
      <w:kern w:val="2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204458" w:themeColor="accent1" w:themeShade="7F"/>
      <w:kern w:val="2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04458" w:themeColor="accent1" w:themeShade="7F"/>
      <w:kern w:val="2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a7">
    <w:name w:val="이력서 표"/>
    <w:basedOn w:val="a1"/>
    <w:uiPriority w:val="99"/>
    <w:tblPr>
      <w:tblBorders>
        <w:insideH w:val="single" w:sz="4" w:space="0" w:color="418AB3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8">
    <w:name w:val="글자 표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18AB3" w:themeColor="accent1"/>
        <w:sz w:val="22"/>
      </w:rPr>
    </w:tblStylePr>
    <w:tblStylePr w:type="firstCol">
      <w:rPr>
        <w:b/>
      </w:rPr>
    </w:tblStylePr>
  </w:style>
  <w:style w:type="character" w:styleId="a9">
    <w:name w:val="Emphasis"/>
    <w:basedOn w:val="a0"/>
    <w:unhideWhenUsed/>
    <w:qFormat/>
    <w:rPr>
      <w:color w:val="418AB3" w:themeColor="accent1"/>
    </w:rPr>
  </w:style>
  <w:style w:type="paragraph" w:customStyle="1" w:styleId="aa">
    <w:name w:val="연락처 정보"/>
    <w:basedOn w:val="a"/>
    <w:qFormat/>
    <w:pPr>
      <w:spacing w:after="0" w:line="240" w:lineRule="auto"/>
      <w:jc w:val="right"/>
    </w:pPr>
    <w:rPr>
      <w:sz w:val="18"/>
      <w:szCs w:val="18"/>
    </w:rPr>
  </w:style>
  <w:style w:type="paragraph" w:customStyle="1" w:styleId="ab">
    <w:name w:val="이름"/>
    <w:basedOn w:val="a"/>
    <w:next w:val="a"/>
    <w:qFormat/>
    <w:pPr>
      <w:pBdr>
        <w:top w:val="single" w:sz="4" w:space="4" w:color="418AB3" w:themeColor="accent1"/>
        <w:left w:val="single" w:sz="4" w:space="6" w:color="418AB3" w:themeColor="accent1"/>
        <w:bottom w:val="single" w:sz="4" w:space="4" w:color="418AB3" w:themeColor="accent1"/>
        <w:right w:val="single" w:sz="4" w:space="6" w:color="418AB3" w:themeColor="accent1"/>
      </w:pBdr>
      <w:shd w:val="clear" w:color="auto" w:fill="418AB3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ac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Char0">
    <w:name w:val="머리글 Char"/>
    <w:basedOn w:val="a0"/>
    <w:link w:val="ac"/>
    <w:uiPriority w:val="99"/>
    <w:rPr>
      <w:kern w:val="20"/>
    </w:rPr>
  </w:style>
  <w:style w:type="paragraph" w:styleId="HTML">
    <w:name w:val="HTML Preformatted"/>
    <w:basedOn w:val="a"/>
    <w:link w:val="HTMLChar"/>
    <w:uiPriority w:val="99"/>
    <w:semiHidden/>
    <w:unhideWhenUsed/>
    <w:rsid w:val="00F63D91"/>
    <w:rPr>
      <w:rFonts w:ascii="Courier New" w:hAnsi="Courier New" w:cs="Courier New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F63D91"/>
    <w:rPr>
      <w:rFonts w:ascii="Courier New" w:hAnsi="Courier New" w:cs="Courier New"/>
      <w:kern w:val="20"/>
    </w:rPr>
  </w:style>
  <w:style w:type="character" w:customStyle="1" w:styleId="2Char">
    <w:name w:val="제목 2 Char"/>
    <w:basedOn w:val="a0"/>
    <w:link w:val="2"/>
    <w:rsid w:val="00F63D9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art\AppData\Roaming\Microsoft\Templates\&#44592;&#45733;&#51201;%20&#51060;&#47141;&#49436;(&#45800;&#49692;&#54620;%20&#46356;&#51088;&#51064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DD0DEB424E49A285E7323C4C0EB2D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A4CD9B1-EF0A-43EC-BE48-5BE37BFA296F}"/>
      </w:docPartPr>
      <w:docPartBody>
        <w:p w:rsidR="00093B62" w:rsidRDefault="00000000">
          <w:pPr>
            <w:pStyle w:val="ADDD0DEB424E49A285E7323C4C0EB2D3"/>
          </w:pPr>
          <w:r>
            <w:rPr>
              <w:rStyle w:val="a4"/>
              <w:lang w:val="ko-KR" w:bidi="ko-KR"/>
            </w:rPr>
            <w:t>[저자]</w:t>
          </w:r>
        </w:p>
      </w:docPartBody>
    </w:docPart>
    <w:docPart>
      <w:docPartPr>
        <w:name w:val="7B57B77DBC6448658121B2D62784F15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A0427F60-8A6F-47FD-A1CA-CDEDFD7448F6}"/>
      </w:docPartPr>
      <w:docPartBody>
        <w:p w:rsidR="00093B62" w:rsidRDefault="00000000">
          <w:pPr>
            <w:pStyle w:val="7B57B77DBC6448658121B2D62784F153"/>
          </w:pPr>
          <w:r>
            <w:rPr>
              <w:rStyle w:val="a4"/>
              <w:lang w:val="ko-KR" w:bidi="ko-KR"/>
            </w:rPr>
            <w:t>[성과 분야 또는 영역]</w:t>
          </w:r>
        </w:p>
      </w:docPartBody>
    </w:docPart>
    <w:docPart>
      <w:docPartPr>
        <w:name w:val="2421CED8295B441581D0422E33A6970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9D3985A-17CB-4015-987F-3FE35381AB80}"/>
      </w:docPartPr>
      <w:docPartBody>
        <w:p w:rsidR="00093B62" w:rsidRDefault="00000000">
          <w:pPr>
            <w:pStyle w:val="2421CED8295B441581D0422E33A69701"/>
          </w:pPr>
          <w:r w:rsidRPr="00A65E6D">
            <w:rPr>
              <w:rFonts w:ascii="맑은 고딕" w:eastAsia="맑은 고딕" w:hAnsi="맑은 고딕"/>
              <w:lang w:val="ko-KR" w:bidi="ko-KR"/>
            </w:rPr>
            <w:t>[전문 기술 또는 기술 역량]</w:t>
          </w:r>
        </w:p>
      </w:docPartBody>
    </w:docPart>
    <w:docPart>
      <w:docPartPr>
        <w:name w:val="3D121984D6CF47C18C860B41578CC23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4F4B1F0-1AE8-4BA0-A714-EA0EBE1F0EA5}"/>
      </w:docPartPr>
      <w:docPartBody>
        <w:p w:rsidR="00093B62" w:rsidRDefault="00000000">
          <w:pPr>
            <w:pStyle w:val="3D121984D6CF47C18C860B41578CC235"/>
          </w:pPr>
          <w:r>
            <w:rPr>
              <w:rStyle w:val="a4"/>
              <w:lang w:val="ko-KR" w:bidi="ko-KR"/>
            </w:rPr>
            <w:t>기타 콘텐츠 컨트롤을 포함하여 반복하고 싶은 콘텐츠를 입력하세요. 표의 일부를 반복하고 싶으면 표 행 주위에 이 컨트롤을 삽입해도 됩니다.</w:t>
          </w:r>
        </w:p>
      </w:docPartBody>
    </w:docPart>
    <w:docPart>
      <w:docPartPr>
        <w:name w:val="E552DB4F488E447CA0325C6C8C3C972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432274E-8275-4E94-9901-4C7480DC5E1B}"/>
      </w:docPartPr>
      <w:docPartBody>
        <w:p w:rsidR="00093B62" w:rsidRDefault="00000000">
          <w:pPr>
            <w:pStyle w:val="E552DB4F488E447CA0325C6C8C3C972B"/>
          </w:pPr>
          <w:r>
            <w:rPr>
              <w:rFonts w:ascii="맑은 고딕" w:eastAsia="맑은 고딕" w:hAnsi="맑은 고딕"/>
              <w:lang w:val="ko-KR" w:bidi="ko-KR"/>
            </w:rPr>
            <w:t>여기에 학점을 비롯하여 학위 과정과 수상 내역 등을 간단히 요약하여 기재합니다.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ED"/>
    <w:rsid w:val="00093B62"/>
    <w:rsid w:val="0042133D"/>
    <w:rsid w:val="00466BDD"/>
    <w:rsid w:val="00714C71"/>
    <w:rsid w:val="007D7F29"/>
    <w:rsid w:val="00982AED"/>
    <w:rsid w:val="00B21540"/>
    <w:rsid w:val="00B27FA1"/>
    <w:rsid w:val="00CF1E28"/>
    <w:rsid w:val="00D42489"/>
    <w:rsid w:val="00F0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nhideWhenUsed/>
    <w:qFormat/>
    <w:rPr>
      <w:color w:val="156082" w:themeColor="accent1"/>
    </w:rPr>
  </w:style>
  <w:style w:type="character" w:styleId="a4">
    <w:name w:val="Placeholder Text"/>
    <w:basedOn w:val="a0"/>
    <w:uiPriority w:val="99"/>
    <w:semiHidden/>
    <w:rsid w:val="00982AED"/>
    <w:rPr>
      <w:color w:val="808080"/>
    </w:rPr>
  </w:style>
  <w:style w:type="paragraph" w:customStyle="1" w:styleId="ADDD0DEB424E49A285E7323C4C0EB2D3">
    <w:name w:val="ADDD0DEB424E49A285E7323C4C0EB2D3"/>
    <w:pPr>
      <w:widowControl w:val="0"/>
      <w:wordWrap w:val="0"/>
      <w:autoSpaceDE w:val="0"/>
      <w:autoSpaceDN w:val="0"/>
    </w:pPr>
  </w:style>
  <w:style w:type="paragraph" w:customStyle="1" w:styleId="7B57B77DBC6448658121B2D62784F153">
    <w:name w:val="7B57B77DBC6448658121B2D62784F153"/>
    <w:pPr>
      <w:widowControl w:val="0"/>
      <w:wordWrap w:val="0"/>
      <w:autoSpaceDE w:val="0"/>
      <w:autoSpaceDN w:val="0"/>
    </w:pPr>
  </w:style>
  <w:style w:type="paragraph" w:customStyle="1" w:styleId="2421CED8295B441581D0422E33A69701">
    <w:name w:val="2421CED8295B441581D0422E33A69701"/>
    <w:pPr>
      <w:widowControl w:val="0"/>
      <w:wordWrap w:val="0"/>
      <w:autoSpaceDE w:val="0"/>
      <w:autoSpaceDN w:val="0"/>
    </w:pPr>
  </w:style>
  <w:style w:type="paragraph" w:customStyle="1" w:styleId="3D121984D6CF47C18C860B41578CC235">
    <w:name w:val="3D121984D6CF47C18C860B41578CC235"/>
    <w:pPr>
      <w:widowControl w:val="0"/>
      <w:wordWrap w:val="0"/>
      <w:autoSpaceDE w:val="0"/>
      <w:autoSpaceDN w:val="0"/>
    </w:pPr>
  </w:style>
  <w:style w:type="paragraph" w:customStyle="1" w:styleId="E552DB4F488E447CA0325C6C8C3C972B">
    <w:name w:val="E552DB4F488E447CA0325C6C8C3C972B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859786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2012-09-24T09:41:03+00:00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1638549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TP103463018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734656-281C-4DF1-98DD-1F77AD35F171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4F725E2-5EB5-4963-AD57-B1E2DB38A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7452F0-D367-4558-8133-8E9768FD1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기능적 이력서(단순한 디자인)</Template>
  <TotalTime>27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Dori Yoon</cp:lastModifiedBy>
  <cp:revision>13</cp:revision>
  <dcterms:created xsi:type="dcterms:W3CDTF">2025-07-03T01:02:00Z</dcterms:created>
  <dcterms:modified xsi:type="dcterms:W3CDTF">2025-07-03T04:54:00Z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</Properties>
</file>